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62" w:rsidRDefault="00DA1362" w:rsidP="00F47B5C">
      <w:pPr>
        <w:shd w:val="clear" w:color="auto" w:fill="FFFFFF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59490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0.25pt">
            <v:imagedata r:id="rId4" o:title=""/>
          </v:shape>
        </w:pict>
      </w:r>
    </w:p>
    <w:p w:rsidR="00DA1362" w:rsidRDefault="00DA1362" w:rsidP="00F47B5C">
      <w:pPr>
        <w:shd w:val="clear" w:color="auto" w:fill="FFFFFF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A1362" w:rsidRDefault="00DA1362" w:rsidP="00A05B34">
      <w:pPr>
        <w:shd w:val="clear" w:color="auto" w:fill="FFFFFF"/>
        <w:ind w:firstLine="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A1362" w:rsidRDefault="00DA1362" w:rsidP="00F47B5C">
      <w:pPr>
        <w:shd w:val="clear" w:color="auto" w:fill="FFFFFF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A1362" w:rsidRDefault="00DA1362" w:rsidP="00F47B5C">
      <w:pPr>
        <w:shd w:val="clear" w:color="auto" w:fill="FFFFFF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A1362" w:rsidRDefault="00DA1362" w:rsidP="001E6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1.Общие положения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A1362" w:rsidRDefault="00DA1362" w:rsidP="00B75CE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8621A">
        <w:rPr>
          <w:rFonts w:ascii="Times New Roman" w:hAnsi="Times New Roman" w:cs="Times New Roman"/>
          <w:sz w:val="28"/>
          <w:szCs w:val="28"/>
        </w:rPr>
        <w:t>1.1. Положение о порядке и условиях зачисления и отчисления занимающихся лиц на платной основе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386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Волгоградской области    </w:t>
      </w:r>
      <w:r>
        <w:rPr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Спортивная школа олимпийского резерва №2</w:t>
      </w:r>
      <w:r>
        <w:rPr>
          <w:sz w:val="28"/>
          <w:szCs w:val="28"/>
        </w:rPr>
        <w:t xml:space="preserve">" </w:t>
      </w:r>
      <w:r w:rsidRPr="0054606A">
        <w:rPr>
          <w:rFonts w:ascii="Times New Roman" w:hAnsi="Times New Roman" w:cs="Times New Roman"/>
          <w:sz w:val="28"/>
          <w:szCs w:val="28"/>
        </w:rPr>
        <w:t>(далее – СШОР  №2</w:t>
      </w:r>
      <w:r>
        <w:rPr>
          <w:sz w:val="28"/>
          <w:szCs w:val="28"/>
        </w:rPr>
        <w:t>) р</w:t>
      </w:r>
      <w:r w:rsidRPr="0038621A">
        <w:rPr>
          <w:rFonts w:ascii="Times New Roman" w:hAnsi="Times New Roman" w:cs="Times New Roman"/>
          <w:sz w:val="28"/>
          <w:szCs w:val="28"/>
        </w:rPr>
        <w:t xml:space="preserve">егламентирует порядок и условия приема, отчисления занимающихся лиц на платной основе </w:t>
      </w:r>
      <w:r>
        <w:rPr>
          <w:rFonts w:ascii="Times New Roman" w:hAnsi="Times New Roman" w:cs="Times New Roman"/>
          <w:sz w:val="28"/>
          <w:szCs w:val="28"/>
        </w:rPr>
        <w:t xml:space="preserve">в спортивно-оздоровительные группы, </w:t>
      </w:r>
      <w:r w:rsidRPr="0038621A">
        <w:rPr>
          <w:rFonts w:ascii="Times New Roman" w:hAnsi="Times New Roman" w:cs="Times New Roman"/>
          <w:sz w:val="28"/>
          <w:szCs w:val="28"/>
        </w:rPr>
        <w:t xml:space="preserve">в рамках оказания дополнительных платных услуг (далее – Положение). </w:t>
      </w:r>
    </w:p>
    <w:p w:rsidR="00DA1362" w:rsidRPr="0038621A" w:rsidRDefault="00DA1362" w:rsidP="005260A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8621A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1362" w:rsidRDefault="00DA1362" w:rsidP="005260A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8621A">
        <w:rPr>
          <w:rFonts w:ascii="Times New Roman" w:hAnsi="Times New Roman" w:cs="Times New Roman"/>
          <w:sz w:val="28"/>
          <w:szCs w:val="28"/>
        </w:rPr>
        <w:t xml:space="preserve">– Конституцией Российской Федерации;  </w:t>
      </w:r>
    </w:p>
    <w:p w:rsidR="00DA1362" w:rsidRDefault="00DA1362" w:rsidP="005260AE">
      <w:pPr>
        <w:ind w:firstLine="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621A">
        <w:rPr>
          <w:rFonts w:ascii="Times New Roman" w:hAnsi="Times New Roman" w:cs="Times New Roman"/>
          <w:sz w:val="28"/>
          <w:szCs w:val="28"/>
        </w:rPr>
        <w:t xml:space="preserve">Федеральным законом Российской </w:t>
      </w:r>
      <w:r w:rsidRPr="005260AE">
        <w:rPr>
          <w:rFonts w:ascii="Times New Roman" w:hAnsi="Times New Roman" w:cs="Times New Roman"/>
          <w:sz w:val="28"/>
          <w:szCs w:val="28"/>
        </w:rPr>
        <w:t>Федерации</w:t>
      </w:r>
      <w:r w:rsidRPr="0038621A">
        <w:rPr>
          <w:rFonts w:ascii="Times New Roman" w:hAnsi="Times New Roman" w:cs="Times New Roman"/>
          <w:sz w:val="28"/>
          <w:szCs w:val="28"/>
        </w:rPr>
        <w:t xml:space="preserve"> от 04.12.2007 го</w:t>
      </w:r>
      <w:r>
        <w:rPr>
          <w:rFonts w:ascii="Times New Roman" w:hAnsi="Times New Roman" w:cs="Times New Roman"/>
          <w:sz w:val="28"/>
          <w:szCs w:val="28"/>
        </w:rPr>
        <w:t>да № 329-ФЗ «О физической куль</w:t>
      </w:r>
      <w:r w:rsidRPr="0038621A">
        <w:rPr>
          <w:rFonts w:ascii="Times New Roman" w:hAnsi="Times New Roman" w:cs="Times New Roman"/>
          <w:sz w:val="28"/>
          <w:szCs w:val="28"/>
        </w:rPr>
        <w:t xml:space="preserve">туре и спорте в Российской </w:t>
      </w:r>
      <w:r w:rsidRPr="005260AE">
        <w:rPr>
          <w:rFonts w:ascii="Times New Roman" w:hAnsi="Times New Roman" w:cs="Times New Roman"/>
          <w:sz w:val="28"/>
          <w:szCs w:val="28"/>
        </w:rPr>
        <w:t>Федерации</w:t>
      </w:r>
      <w:r w:rsidRPr="005260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(с изменениями и дополнениями).</w:t>
      </w:r>
    </w:p>
    <w:p w:rsidR="00DA1362" w:rsidRDefault="00DA1362" w:rsidP="00BF391D">
      <w:pPr>
        <w:ind w:firstLine="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-Федеральным законом </w:t>
      </w:r>
      <w:r w:rsidRPr="0038621A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Pr="005260AE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от 29.12.2012года № 273-ФЗ  «Об образовании в </w:t>
      </w:r>
      <w:r w:rsidRPr="0038621A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Pr="005260AE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5260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 изменениями и дополнениями).</w:t>
      </w:r>
    </w:p>
    <w:p w:rsidR="00DA1362" w:rsidRPr="00BF391D" w:rsidRDefault="00DA1362" w:rsidP="00BF391D">
      <w:pPr>
        <w:ind w:firstLine="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39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Федеральными стандартами спортивной подготовки по видам спорта;</w:t>
      </w:r>
    </w:p>
    <w:p w:rsidR="00DA1362" w:rsidRPr="00BF391D" w:rsidRDefault="00DA1362" w:rsidP="00BF391D">
      <w:pPr>
        <w:tabs>
          <w:tab w:val="left" w:pos="993"/>
          <w:tab w:val="left" w:pos="1134"/>
        </w:tabs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F391D">
        <w:rPr>
          <w:rFonts w:ascii="Times New Roman" w:hAnsi="Times New Roman" w:cs="Times New Roman"/>
          <w:sz w:val="28"/>
          <w:szCs w:val="28"/>
          <w:lang w:eastAsia="ru-RU"/>
        </w:rPr>
        <w:t>-Санитарно-эпидемиологическими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 (СанПиН 2.4.4.3172-14);</w:t>
      </w:r>
    </w:p>
    <w:p w:rsidR="00DA1362" w:rsidRPr="00BF391D" w:rsidRDefault="00DA1362" w:rsidP="00BF391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F391D">
        <w:rPr>
          <w:rFonts w:ascii="Times New Roman" w:hAnsi="Times New Roman" w:cs="Times New Roman"/>
          <w:sz w:val="28"/>
          <w:szCs w:val="28"/>
          <w:lang w:eastAsia="ru-RU"/>
        </w:rPr>
        <w:t xml:space="preserve">Уставом </w:t>
      </w:r>
      <w:r w:rsidRPr="00BF391D">
        <w:rPr>
          <w:rFonts w:ascii="Times New Roman" w:hAnsi="Times New Roman" w:cs="Times New Roman"/>
          <w:sz w:val="28"/>
          <w:szCs w:val="28"/>
        </w:rPr>
        <w:t>Государственного бюджетного учреждения Волгоградской области "Спортивная школа олимпийского резерва №2";</w:t>
      </w:r>
    </w:p>
    <w:p w:rsidR="00DA1362" w:rsidRPr="00BF391D" w:rsidRDefault="00DA1362" w:rsidP="00BF391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F391D">
        <w:rPr>
          <w:rFonts w:ascii="Times New Roman" w:hAnsi="Times New Roman" w:cs="Times New Roman"/>
          <w:sz w:val="28"/>
          <w:szCs w:val="28"/>
        </w:rPr>
        <w:t>- другими нормативными правовыми актами.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8621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8621A">
        <w:rPr>
          <w:rFonts w:ascii="Times New Roman" w:hAnsi="Times New Roman" w:cs="Times New Roman"/>
          <w:sz w:val="28"/>
          <w:szCs w:val="28"/>
        </w:rPr>
        <w:t xml:space="preserve">. Расписание занятий в </w:t>
      </w:r>
      <w:r>
        <w:rPr>
          <w:rFonts w:ascii="Times New Roman" w:hAnsi="Times New Roman" w:cs="Times New Roman"/>
          <w:sz w:val="28"/>
          <w:szCs w:val="28"/>
        </w:rPr>
        <w:t>спортивно-оздоровительных</w:t>
      </w:r>
      <w:r w:rsidRPr="0038621A">
        <w:rPr>
          <w:rFonts w:ascii="Times New Roman" w:hAnsi="Times New Roman" w:cs="Times New Roman"/>
          <w:sz w:val="28"/>
          <w:szCs w:val="28"/>
        </w:rPr>
        <w:t xml:space="preserve"> группах на платной основе составляется с учетом</w:t>
      </w:r>
      <w:r>
        <w:rPr>
          <w:rFonts w:ascii="Times New Roman" w:hAnsi="Times New Roman" w:cs="Times New Roman"/>
          <w:sz w:val="28"/>
          <w:szCs w:val="28"/>
        </w:rPr>
        <w:t xml:space="preserve"> основного</w:t>
      </w:r>
      <w:r w:rsidRPr="0038621A">
        <w:rPr>
          <w:rFonts w:ascii="Times New Roman" w:hAnsi="Times New Roman" w:cs="Times New Roman"/>
          <w:sz w:val="28"/>
          <w:szCs w:val="28"/>
        </w:rPr>
        <w:t xml:space="preserve"> расписания.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1.4. Допускается объединять время проведения занятий  в спортивно-оздоровительных группах  в рамках бригады, если в Учреждении реализуется бригадный метод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8621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621A">
        <w:rPr>
          <w:rFonts w:ascii="Times New Roman" w:hAnsi="Times New Roman" w:cs="Times New Roman"/>
          <w:sz w:val="28"/>
          <w:szCs w:val="28"/>
        </w:rPr>
        <w:t xml:space="preserve">. Настоящее Положение принимается тренерским советом и утверждается директором Учреждения на неопределенный срок.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8621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621A">
        <w:rPr>
          <w:rFonts w:ascii="Times New Roman" w:hAnsi="Times New Roman" w:cs="Times New Roman"/>
          <w:sz w:val="28"/>
          <w:szCs w:val="28"/>
        </w:rPr>
        <w:t xml:space="preserve">. Изменения и дополнения к настоящему Положению принимаются в составе новой редакции, после утверждения, которой предыдущая редакция Положения утрачивает силу.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8621A">
        <w:rPr>
          <w:rFonts w:ascii="Times New Roman" w:hAnsi="Times New Roman" w:cs="Times New Roman"/>
          <w:sz w:val="28"/>
          <w:szCs w:val="28"/>
        </w:rPr>
        <w:t xml:space="preserve">2. Порядок приема (зачисления)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Pr="00C05C8F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4B3E6A">
        <w:rPr>
          <w:rFonts w:ascii="Times New Roman" w:hAnsi="Times New Roman" w:cs="Times New Roman"/>
          <w:sz w:val="28"/>
          <w:szCs w:val="28"/>
        </w:rPr>
        <w:t>2.1. Для занятий в спортивно-оздоровительной группе  принимаются  желающие не имеющих противопоказаний к занятиям физической культурой и спортом в возрасте, соответствующем программе подготовки.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 </w:t>
      </w:r>
      <w:r w:rsidRPr="000C0EC6">
        <w:rPr>
          <w:rFonts w:ascii="Times New Roman" w:hAnsi="Times New Roman" w:cs="Times New Roman"/>
          <w:sz w:val="28"/>
          <w:szCs w:val="28"/>
        </w:rPr>
        <w:t>Заказчик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C0EC6">
        <w:rPr>
          <w:rFonts w:ascii="Times New Roman" w:hAnsi="Times New Roman" w:cs="Times New Roman"/>
          <w:sz w:val="28"/>
          <w:szCs w:val="28"/>
        </w:rPr>
        <w:t xml:space="preserve"> (физическому, юридическому лицу) </w:t>
      </w:r>
      <w:r>
        <w:rPr>
          <w:rFonts w:ascii="Times New Roman" w:hAnsi="Times New Roman" w:cs="Times New Roman"/>
          <w:sz w:val="28"/>
          <w:szCs w:val="28"/>
        </w:rPr>
        <w:t xml:space="preserve">необходимо заключить </w:t>
      </w:r>
      <w:r w:rsidRPr="000C0EC6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 xml:space="preserve"> с Учреждением и приложить</w:t>
      </w:r>
      <w:r w:rsidRPr="000C0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документы</w:t>
      </w:r>
      <w:r w:rsidRPr="000C0EC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 xml:space="preserve">заявление о приеме, 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 xml:space="preserve">паспорт Заказчика (копию), 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 xml:space="preserve">свидетельство о рождении (копию)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Pr="000C0EC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>медицинск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C0EC6">
        <w:rPr>
          <w:rFonts w:ascii="Times New Roman" w:hAnsi="Times New Roman" w:cs="Times New Roman"/>
          <w:sz w:val="28"/>
          <w:szCs w:val="28"/>
        </w:rPr>
        <w:t xml:space="preserve"> справк</w:t>
      </w:r>
      <w:r>
        <w:rPr>
          <w:rFonts w:ascii="Times New Roman" w:hAnsi="Times New Roman" w:cs="Times New Roman"/>
          <w:sz w:val="28"/>
          <w:szCs w:val="28"/>
        </w:rPr>
        <w:t>а (оригинал или копия, заверенная в установленном порядке)</w:t>
      </w:r>
      <w:r w:rsidRPr="000C0EC6">
        <w:rPr>
          <w:rFonts w:ascii="Times New Roman" w:hAnsi="Times New Roman" w:cs="Times New Roman"/>
          <w:sz w:val="28"/>
          <w:szCs w:val="28"/>
        </w:rPr>
        <w:t xml:space="preserve"> об отсутствии у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Pr="000C0EC6">
        <w:rPr>
          <w:rFonts w:ascii="Times New Roman" w:hAnsi="Times New Roman" w:cs="Times New Roman"/>
          <w:sz w:val="28"/>
          <w:szCs w:val="28"/>
        </w:rPr>
        <w:t xml:space="preserve"> противопоказаний для занятий по выбранному профилю, выданной не более чем за три месяца до даты заключения договора, </w:t>
      </w:r>
    </w:p>
    <w:p w:rsidR="00DA1362" w:rsidRDefault="00DA1362" w:rsidP="00B97A06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>согласие</w:t>
      </w:r>
      <w:r w:rsidRPr="000C0EC6">
        <w:rPr>
          <w:rFonts w:ascii="Times New Roman" w:hAnsi="Times New Roman" w:cs="Times New Roman"/>
          <w:spacing w:val="-3"/>
          <w:sz w:val="28"/>
          <w:szCs w:val="28"/>
        </w:rPr>
        <w:t xml:space="preserve"> родителей (законных представителей) спортсменов на обработку персональных данных</w:t>
      </w:r>
      <w:r w:rsidRPr="000C0EC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A1362" w:rsidRDefault="00DA1362" w:rsidP="00C05C8F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0C0EC6">
        <w:rPr>
          <w:rFonts w:ascii="Times New Roman" w:hAnsi="Times New Roman" w:cs="Times New Roman"/>
          <w:sz w:val="28"/>
          <w:szCs w:val="28"/>
        </w:rPr>
        <w:t xml:space="preserve">согласие </w:t>
      </w:r>
      <w:r w:rsidRPr="000C0EC6">
        <w:rPr>
          <w:rFonts w:ascii="Times New Roman" w:hAnsi="Times New Roman" w:cs="Times New Roman"/>
          <w:spacing w:val="-3"/>
          <w:sz w:val="28"/>
          <w:szCs w:val="28"/>
        </w:rPr>
        <w:t xml:space="preserve">родителей (законных представителей) на </w:t>
      </w:r>
      <w:r w:rsidRPr="000C0EC6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812C5B">
        <w:rPr>
          <w:rFonts w:ascii="Times New Roman" w:hAnsi="Times New Roman" w:cs="Times New Roman"/>
          <w:sz w:val="28"/>
          <w:szCs w:val="28"/>
        </w:rPr>
        <w:t>персональных</w:t>
      </w:r>
      <w:r w:rsidRPr="000C0EC6">
        <w:rPr>
          <w:rFonts w:ascii="Times New Roman" w:hAnsi="Times New Roman" w:cs="Times New Roman"/>
          <w:sz w:val="28"/>
          <w:szCs w:val="28"/>
        </w:rPr>
        <w:t xml:space="preserve"> данных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0C0EC6">
        <w:rPr>
          <w:rFonts w:ascii="Times New Roman" w:hAnsi="Times New Roman" w:cs="Times New Roman"/>
          <w:sz w:val="28"/>
          <w:szCs w:val="28"/>
        </w:rPr>
        <w:t xml:space="preserve"> в общедоступных источниках информации.</w:t>
      </w:r>
    </w:p>
    <w:p w:rsidR="00DA1362" w:rsidRDefault="00DA1362" w:rsidP="00C05C8F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1307AB">
        <w:rPr>
          <w:rFonts w:ascii="Times New Roman" w:hAnsi="Times New Roman" w:cs="Times New Roman"/>
          <w:sz w:val="28"/>
          <w:szCs w:val="28"/>
        </w:rPr>
        <w:t>2.3. Весь пакет документов формируется в личное дело занимающегося, которое храниться в Учреждении до момента окончания сроков освоения общеразвивающей программы.</w:t>
      </w:r>
    </w:p>
    <w:p w:rsidR="00DA1362" w:rsidRDefault="00DA1362" w:rsidP="00C05C8F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На основании имеющихся документов, не зависимо от даты их подачи, Учреждение издает приказ о зачислении  первого числа каждого месяца, следующего за отчетным.</w:t>
      </w:r>
    </w:p>
    <w:p w:rsidR="00DA1362" w:rsidRDefault="00DA1362" w:rsidP="00C05C8F">
      <w:pPr>
        <w:shd w:val="clear" w:color="auto" w:fill="FFFFFF"/>
        <w:ind w:left="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2.3. Списочный состав групп определяется количеством заключенных договоров и личных дел занимающихся.</w:t>
      </w:r>
    </w:p>
    <w:p w:rsidR="00DA1362" w:rsidRDefault="00DA1362" w:rsidP="00C05C8F">
      <w:pPr>
        <w:shd w:val="clear" w:color="auto" w:fill="FFFFFF"/>
        <w:ind w:left="1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2.4.  Количественный состав групп отражает фактическую посещаемость, фиксируется в табеле посещаемости и должен соответствовать требованиям программы к минимальной и максимальной наполняемости групп.</w:t>
      </w:r>
      <w:r w:rsidRPr="00386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362" w:rsidRDefault="00DA1362" w:rsidP="00AB142E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2.5.  Изменения в численном  составе  влекут за собой изменения в списочном составе только в части дополнения количества  заключенных договоров и личных дел.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A1362" w:rsidRDefault="00DA1362" w:rsidP="006530E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3. </w:t>
      </w:r>
      <w:r w:rsidRPr="0038621A">
        <w:rPr>
          <w:rFonts w:ascii="Times New Roman" w:hAnsi="Times New Roman" w:cs="Times New Roman"/>
          <w:sz w:val="28"/>
          <w:szCs w:val="28"/>
        </w:rPr>
        <w:t xml:space="preserve"> Порядок </w:t>
      </w:r>
      <w:r>
        <w:rPr>
          <w:rFonts w:ascii="Times New Roman" w:hAnsi="Times New Roman" w:cs="Times New Roman"/>
          <w:sz w:val="28"/>
          <w:szCs w:val="28"/>
        </w:rPr>
        <w:t>отчисления</w:t>
      </w:r>
      <w:r w:rsidRPr="00386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362" w:rsidRDefault="00DA1362" w:rsidP="006530E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8621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8621A">
        <w:rPr>
          <w:rFonts w:ascii="Times New Roman" w:hAnsi="Times New Roman" w:cs="Times New Roman"/>
          <w:sz w:val="28"/>
          <w:szCs w:val="28"/>
        </w:rPr>
        <w:t>. В случае прекращения отношений между Учреждением и родителями (законными представителями (опекун)) по инициативе родителей, последние обязаны письменно или устно уведомить администрацию Учреждения или тренера</w:t>
      </w:r>
      <w:r>
        <w:rPr>
          <w:rFonts w:ascii="Times New Roman" w:hAnsi="Times New Roman" w:cs="Times New Roman"/>
          <w:sz w:val="28"/>
          <w:szCs w:val="28"/>
        </w:rPr>
        <w:t>-преподавателя</w:t>
      </w:r>
      <w:r w:rsidRPr="0038621A">
        <w:rPr>
          <w:rFonts w:ascii="Times New Roman" w:hAnsi="Times New Roman" w:cs="Times New Roman"/>
          <w:sz w:val="28"/>
          <w:szCs w:val="28"/>
        </w:rPr>
        <w:t xml:space="preserve"> о своих намерениях с указанием причин и обстоятельств принятого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8621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8621A">
        <w:rPr>
          <w:rFonts w:ascii="Times New Roman" w:hAnsi="Times New Roman" w:cs="Times New Roman"/>
          <w:sz w:val="28"/>
          <w:szCs w:val="28"/>
        </w:rPr>
        <w:t>. Тренер</w:t>
      </w:r>
      <w:r>
        <w:rPr>
          <w:rFonts w:ascii="Times New Roman" w:hAnsi="Times New Roman" w:cs="Times New Roman"/>
          <w:sz w:val="28"/>
          <w:szCs w:val="28"/>
        </w:rPr>
        <w:t>-преподаватель</w:t>
      </w:r>
      <w:r w:rsidRPr="0038621A">
        <w:rPr>
          <w:rFonts w:ascii="Times New Roman" w:hAnsi="Times New Roman" w:cs="Times New Roman"/>
          <w:sz w:val="28"/>
          <w:szCs w:val="28"/>
        </w:rPr>
        <w:t xml:space="preserve"> обязан в течение 3-ех дней с момента получения уведомления от родителей (законных представителей (опекун)) представить администрации Учреждения ходатайства об отчислении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Pr="003862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3.3. </w:t>
      </w:r>
      <w:r w:rsidRPr="0038621A">
        <w:rPr>
          <w:rFonts w:ascii="Times New Roman" w:hAnsi="Times New Roman" w:cs="Times New Roman"/>
          <w:sz w:val="28"/>
          <w:szCs w:val="28"/>
        </w:rPr>
        <w:t>Отчисление занимающиеся осуществляется приказом руководителя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1362" w:rsidRDefault="00DA1362" w:rsidP="00B4592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3.4.   В случае отсутствия уведомления от родителей (законных представителей (опекуна))  отчисление осуществляется по состоянию на 31 августа  приказом руководителя Учреждения.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710B2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8621A">
        <w:rPr>
          <w:rFonts w:ascii="Times New Roman" w:hAnsi="Times New Roman" w:cs="Times New Roman"/>
          <w:sz w:val="28"/>
          <w:szCs w:val="28"/>
        </w:rPr>
        <w:t>. Оплата услуг</w:t>
      </w:r>
    </w:p>
    <w:p w:rsidR="00DA1362" w:rsidRPr="002F505C" w:rsidRDefault="00DA1362" w:rsidP="00710B2C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r>
        <w:rPr>
          <w:sz w:val="28"/>
          <w:szCs w:val="28"/>
        </w:rPr>
        <w:t xml:space="preserve"> 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710B2C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710B2C">
        <w:rPr>
          <w:sz w:val="28"/>
          <w:szCs w:val="28"/>
        </w:rPr>
        <w:t>. Оплата производится ежемесячно. Оплата за следующий месяц производится не позднее десятого числа текущего месяца.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710B2C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10B2C">
        <w:rPr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 w:rsidRPr="00710B2C">
        <w:rPr>
          <w:sz w:val="28"/>
          <w:szCs w:val="28"/>
        </w:rPr>
        <w:t>слуг</w:t>
      </w:r>
      <w:r>
        <w:rPr>
          <w:sz w:val="28"/>
          <w:szCs w:val="28"/>
        </w:rPr>
        <w:t>а оплачивается</w:t>
      </w:r>
      <w:r w:rsidRPr="00710B2C">
        <w:rPr>
          <w:sz w:val="28"/>
          <w:szCs w:val="28"/>
        </w:rPr>
        <w:t xml:space="preserve"> путем внесения денежных средств через отделение Сбербанка с учетом </w:t>
      </w:r>
      <w:r>
        <w:rPr>
          <w:sz w:val="28"/>
          <w:szCs w:val="28"/>
        </w:rPr>
        <w:t>комиссии</w:t>
      </w:r>
      <w:r w:rsidRPr="00710B2C">
        <w:rPr>
          <w:sz w:val="28"/>
          <w:szCs w:val="28"/>
        </w:rPr>
        <w:t xml:space="preserve"> за услугу от оплачиваемой суммы (оплата производится самостоятельно).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</w:t>
      </w:r>
      <w:r w:rsidRPr="00710B2C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710B2C">
        <w:rPr>
          <w:sz w:val="28"/>
          <w:szCs w:val="28"/>
        </w:rPr>
        <w:t>. В случае, если оплата не произведена в течение двух месяцев подряд, Воспитанник не допускается до занятий.</w:t>
      </w:r>
    </w:p>
    <w:p w:rsidR="00DA1362" w:rsidRPr="00710B2C" w:rsidRDefault="00DA1362" w:rsidP="00710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10B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10B2C">
        <w:rPr>
          <w:rFonts w:ascii="Times New Roman" w:hAnsi="Times New Roman" w:cs="Times New Roman"/>
          <w:sz w:val="28"/>
          <w:szCs w:val="28"/>
        </w:rPr>
        <w:t>. Перерасчет оплаты за месяц, в котором пропущены занятия производится в случае пропуска занятий Воспитанником в связи с его болезнью или по другим причинам, признанных Учреждением уважительными. В этом случае родитель (законный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B2C">
        <w:rPr>
          <w:rFonts w:ascii="Times New Roman" w:hAnsi="Times New Roman" w:cs="Times New Roman"/>
          <w:sz w:val="28"/>
          <w:szCs w:val="28"/>
        </w:rPr>
        <w:t>представитель</w:t>
      </w:r>
      <w:r>
        <w:rPr>
          <w:rFonts w:ascii="Times New Roman" w:hAnsi="Times New Roman" w:cs="Times New Roman"/>
          <w:sz w:val="28"/>
          <w:szCs w:val="28"/>
        </w:rPr>
        <w:t xml:space="preserve"> (опекун)</w:t>
      </w:r>
      <w:r w:rsidRPr="00710B2C">
        <w:rPr>
          <w:rFonts w:ascii="Times New Roman" w:hAnsi="Times New Roman" w:cs="Times New Roman"/>
          <w:sz w:val="28"/>
          <w:szCs w:val="28"/>
        </w:rPr>
        <w:t>) предъявляет медицинскую справку из медицинского учреждения с печатью и письменное заявление тренеру Учреждения с указанием причины пропуска занятий и просьбой перерасчета.</w:t>
      </w:r>
    </w:p>
    <w:p w:rsidR="00DA1362" w:rsidRPr="00710B2C" w:rsidRDefault="00DA1362" w:rsidP="00710B2C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</w:t>
      </w:r>
      <w:r w:rsidRPr="00710B2C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710B2C">
        <w:rPr>
          <w:sz w:val="28"/>
          <w:szCs w:val="28"/>
        </w:rPr>
        <w:t>. Заказчику в связи с пропущенными занятиями (только на основании справки о болезни воспитанника, выданной медицинским учреждением и табеля посещаемости) предоставляется возможность посетить занятие в дополнительное время, по утвержденному расписанию занятий (по предварительной записи и договоренности с тренером-преподавателем).</w:t>
      </w:r>
    </w:p>
    <w:p w:rsidR="00DA1362" w:rsidRPr="00710B2C" w:rsidRDefault="00DA1362" w:rsidP="00710B2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8621A">
        <w:rPr>
          <w:rFonts w:ascii="Times New Roman" w:hAnsi="Times New Roman" w:cs="Times New Roman"/>
          <w:sz w:val="28"/>
          <w:szCs w:val="28"/>
        </w:rPr>
        <w:t>5. Сохранение места в подготовительных группах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8621A">
        <w:rPr>
          <w:rFonts w:ascii="Times New Roman" w:hAnsi="Times New Roman" w:cs="Times New Roman"/>
          <w:sz w:val="28"/>
          <w:szCs w:val="28"/>
        </w:rPr>
        <w:t xml:space="preserve"> 5.1. Место занимающихся лиц в подготовительных группах на платной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8621A">
        <w:rPr>
          <w:rFonts w:ascii="Times New Roman" w:hAnsi="Times New Roman" w:cs="Times New Roman"/>
          <w:sz w:val="28"/>
          <w:szCs w:val="28"/>
        </w:rPr>
        <w:t xml:space="preserve">основе сохраняется на время его отсутствия в случаях болезни, карантина, прохождение санаторно-курортного лечения, отпуска родителей (законных представителей) по предоставлению соответствующих документов.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8621A">
        <w:rPr>
          <w:rFonts w:ascii="Times New Roman" w:hAnsi="Times New Roman" w:cs="Times New Roman"/>
          <w:sz w:val="28"/>
          <w:szCs w:val="28"/>
        </w:rPr>
        <w:t xml:space="preserve"> 6. Обязанности Исполнителя Исполнитель обязан: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2F505C">
        <w:rPr>
          <w:sz w:val="18"/>
          <w:szCs w:val="18"/>
        </w:rPr>
        <w:t>2.3.1</w:t>
      </w:r>
      <w:r w:rsidRPr="00710B2C">
        <w:rPr>
          <w:sz w:val="28"/>
          <w:szCs w:val="28"/>
        </w:rPr>
        <w:t>. Отстранить Воспитанника от занятий при наличии медицинского заключения о состоянии здоровья Воспитанника, препятствующего его дальнейшему  занятию  согласно условиям настоящего Договора.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2.3.2. Вносить предложения по совершенствованию спортивного воспитания Воспитанника в семье.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2.3.3. Расторгнуть настоящий Договор досрочно при систематическом невыполнении обязательств Заказчика.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2.3.4. Составлять расписание занятий по своему усмотрению.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2.3.5. Отказать в возврате денежных средств в связи с пропуском занятий по любым причинам, за исключением уважительных причин, указанных в п.</w:t>
      </w:r>
      <w:r>
        <w:rPr>
          <w:sz w:val="28"/>
          <w:szCs w:val="28"/>
        </w:rPr>
        <w:t>4</w:t>
      </w:r>
      <w:r w:rsidRPr="00710B2C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710B2C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Положения</w:t>
      </w:r>
      <w:r w:rsidRPr="00710B2C">
        <w:rPr>
          <w:sz w:val="28"/>
          <w:szCs w:val="28"/>
        </w:rPr>
        <w:t>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2.3.6. Отказаться от исполнения договора (расторгнуть договор в одностороннем внесудебном порядке) в случае если Заказчик, и (или) ребенок своим поведением систематически нарушает права и законные интересы других воспитанников и работников Учреждения. В этом случае Учреждение имеет право расторгнуть договор, когда после двух предупреждений Заказчик и (или) ребенок не устранит указанные нарушения.</w:t>
      </w:r>
    </w:p>
    <w:p w:rsidR="00DA1362" w:rsidRPr="00710B2C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710B2C">
        <w:rPr>
          <w:sz w:val="28"/>
          <w:szCs w:val="28"/>
        </w:rPr>
        <w:t>2.3 .8. В случае досрочного расторжения договора по инициативе Заказчика (отказ от посещения занятий), стоимость оказанных услуг  не возвращается.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8621A">
        <w:rPr>
          <w:rFonts w:ascii="Times New Roman" w:hAnsi="Times New Roman" w:cs="Times New Roman"/>
          <w:sz w:val="28"/>
          <w:szCs w:val="28"/>
        </w:rPr>
        <w:t xml:space="preserve">7. Обязанности Заказчика Заказчик обязан: </w:t>
      </w:r>
    </w:p>
    <w:p w:rsidR="00DA1362" w:rsidRDefault="00DA1362" w:rsidP="0038621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2.2.1. Обеспечивать присутствие Воспитанника на занятиях, согласно утвержденного расписания.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2.2.3. Передавать и забирать Воспитанника у тренера-преподавателя, либо, доверяя ближайшим родственникам, предварительно сообщив тренеру-преподавателю и не доверять Воспитанника лицам, не достигшим 16-летнего возраста.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2.2.4. Приводить Воспитанника в Учреждение в опрятном виде: чистой одежде и обуви. Следить за чистотой и состоянием волос и ногтей. Для занятий  иметь соответствующую одежду и обувь.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 xml:space="preserve">2.2.5. Информировать Учреждение о причинах пропуска занятий Воспитанником по телефону. Предупреждать о выходе Воспитанника после болезни или отпуска не менее чем за сутки. 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2.2.6. Выполнять задания подготовке к занятиям, даваемые тренером-преподавателем, а также все рекомендации тренера-преподавателя.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2.2.7. Предъявлять  тренеру-преподавателю документ, подтверждающий произведенную оплату заблаговременно (до начала занятий в оплачиваемом периоде).</w:t>
      </w:r>
    </w:p>
    <w:p w:rsidR="00DA1362" w:rsidRPr="00B649F4" w:rsidRDefault="00DA1362" w:rsidP="00710B2C">
      <w:pPr>
        <w:pStyle w:val="NormalWeb"/>
        <w:spacing w:before="0" w:beforeAutospacing="0" w:after="0" w:afterAutospacing="0" w:line="200" w:lineRule="atLeast"/>
        <w:jc w:val="both"/>
        <w:rPr>
          <w:sz w:val="28"/>
          <w:szCs w:val="28"/>
        </w:rPr>
      </w:pPr>
      <w:r w:rsidRPr="00B649F4">
        <w:rPr>
          <w:sz w:val="28"/>
          <w:szCs w:val="28"/>
        </w:rPr>
        <w:t>2.2.8. Следить за здоровьем Воспитанника. При поступлении пройти медицинский осмотр и получить справку об отсутствии у Воспитанника противопоказаний к занятию физической культурой.</w:t>
      </w:r>
    </w:p>
    <w:p w:rsidR="00DA1362" w:rsidRPr="00B75CEC" w:rsidRDefault="00DA1362" w:rsidP="00B75CEC">
      <w:pPr>
        <w:rPr>
          <w:rFonts w:ascii="Times New Roman" w:hAnsi="Times New Roman" w:cs="Times New Roman"/>
          <w:sz w:val="28"/>
          <w:szCs w:val="28"/>
        </w:rPr>
      </w:pPr>
    </w:p>
    <w:p w:rsidR="00DA1362" w:rsidRPr="00B75CEC" w:rsidRDefault="00DA1362" w:rsidP="00B75CEC">
      <w:pPr>
        <w:rPr>
          <w:rFonts w:ascii="Times New Roman" w:hAnsi="Times New Roman" w:cs="Times New Roman"/>
          <w:sz w:val="28"/>
          <w:szCs w:val="28"/>
        </w:rPr>
      </w:pPr>
    </w:p>
    <w:p w:rsidR="00DA1362" w:rsidRPr="00B75CEC" w:rsidRDefault="00DA1362" w:rsidP="00B75CEC">
      <w:pPr>
        <w:rPr>
          <w:rFonts w:ascii="Times New Roman" w:hAnsi="Times New Roman" w:cs="Times New Roman"/>
          <w:sz w:val="28"/>
          <w:szCs w:val="28"/>
        </w:rPr>
      </w:pPr>
    </w:p>
    <w:p w:rsidR="00DA1362" w:rsidRDefault="00DA1362" w:rsidP="00B75CEC">
      <w:pPr>
        <w:rPr>
          <w:rFonts w:ascii="Times New Roman" w:hAnsi="Times New Roman" w:cs="Times New Roman"/>
          <w:sz w:val="28"/>
          <w:szCs w:val="28"/>
        </w:rPr>
      </w:pPr>
    </w:p>
    <w:p w:rsidR="00DA1362" w:rsidRPr="00B75CEC" w:rsidRDefault="00DA1362" w:rsidP="00B75CEC">
      <w:pPr>
        <w:rPr>
          <w:rFonts w:ascii="Times New Roman" w:hAnsi="Times New Roman" w:cs="Times New Roman"/>
          <w:sz w:val="28"/>
          <w:szCs w:val="28"/>
        </w:rPr>
      </w:pPr>
    </w:p>
    <w:sectPr w:rsidR="00DA1362" w:rsidRPr="00B75CEC" w:rsidSect="0038621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621A"/>
    <w:rsid w:val="00011482"/>
    <w:rsid w:val="00023369"/>
    <w:rsid w:val="00087860"/>
    <w:rsid w:val="000C0EC6"/>
    <w:rsid w:val="000C1D16"/>
    <w:rsid w:val="00110A54"/>
    <w:rsid w:val="001130C4"/>
    <w:rsid w:val="00121960"/>
    <w:rsid w:val="001307AB"/>
    <w:rsid w:val="0015638B"/>
    <w:rsid w:val="001970AB"/>
    <w:rsid w:val="001E629A"/>
    <w:rsid w:val="00207D03"/>
    <w:rsid w:val="0021393E"/>
    <w:rsid w:val="002161D6"/>
    <w:rsid w:val="002A599B"/>
    <w:rsid w:val="002F505C"/>
    <w:rsid w:val="003260A5"/>
    <w:rsid w:val="0035075C"/>
    <w:rsid w:val="00360B5E"/>
    <w:rsid w:val="00363E84"/>
    <w:rsid w:val="00370E36"/>
    <w:rsid w:val="0037274E"/>
    <w:rsid w:val="0038621A"/>
    <w:rsid w:val="003A01C4"/>
    <w:rsid w:val="004205C1"/>
    <w:rsid w:val="00465F41"/>
    <w:rsid w:val="0049194F"/>
    <w:rsid w:val="004B3E6A"/>
    <w:rsid w:val="004E5C84"/>
    <w:rsid w:val="004F4A89"/>
    <w:rsid w:val="005260AE"/>
    <w:rsid w:val="0054031F"/>
    <w:rsid w:val="0054606A"/>
    <w:rsid w:val="00571950"/>
    <w:rsid w:val="00585F88"/>
    <w:rsid w:val="00593562"/>
    <w:rsid w:val="0059490D"/>
    <w:rsid w:val="005C43A4"/>
    <w:rsid w:val="005D76A9"/>
    <w:rsid w:val="00612A4B"/>
    <w:rsid w:val="006530ED"/>
    <w:rsid w:val="006C20CF"/>
    <w:rsid w:val="00710B2C"/>
    <w:rsid w:val="00812C5B"/>
    <w:rsid w:val="008722E6"/>
    <w:rsid w:val="0088563D"/>
    <w:rsid w:val="008A27DA"/>
    <w:rsid w:val="009A138B"/>
    <w:rsid w:val="009B3B51"/>
    <w:rsid w:val="009C0BFC"/>
    <w:rsid w:val="009E31B8"/>
    <w:rsid w:val="00A05B34"/>
    <w:rsid w:val="00A20DE7"/>
    <w:rsid w:val="00A63CBF"/>
    <w:rsid w:val="00A8300D"/>
    <w:rsid w:val="00AB142E"/>
    <w:rsid w:val="00AD1A0C"/>
    <w:rsid w:val="00B335C2"/>
    <w:rsid w:val="00B45924"/>
    <w:rsid w:val="00B649F4"/>
    <w:rsid w:val="00B668AE"/>
    <w:rsid w:val="00B75CEC"/>
    <w:rsid w:val="00B97A06"/>
    <w:rsid w:val="00B97C7E"/>
    <w:rsid w:val="00BB39DA"/>
    <w:rsid w:val="00BF391D"/>
    <w:rsid w:val="00C05C8F"/>
    <w:rsid w:val="00C46275"/>
    <w:rsid w:val="00C92E83"/>
    <w:rsid w:val="00CA2A2B"/>
    <w:rsid w:val="00CC7580"/>
    <w:rsid w:val="00D0182B"/>
    <w:rsid w:val="00D56AD8"/>
    <w:rsid w:val="00D631AA"/>
    <w:rsid w:val="00DA1362"/>
    <w:rsid w:val="00E17B2A"/>
    <w:rsid w:val="00E67EC3"/>
    <w:rsid w:val="00F3244F"/>
    <w:rsid w:val="00F47B5C"/>
    <w:rsid w:val="00F66490"/>
    <w:rsid w:val="00F87E26"/>
    <w:rsid w:val="00FB35AB"/>
    <w:rsid w:val="00FC2095"/>
    <w:rsid w:val="00FD4E30"/>
    <w:rsid w:val="00FD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369"/>
    <w:pPr>
      <w:ind w:firstLine="510"/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10B2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526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60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6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26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60A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26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6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5</Pages>
  <Words>1273</Words>
  <Characters>7257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Кукса</dc:creator>
  <cp:keywords/>
  <dc:description/>
  <cp:lastModifiedBy>1</cp:lastModifiedBy>
  <cp:revision>6</cp:revision>
  <cp:lastPrinted>2019-06-10T06:12:00Z</cp:lastPrinted>
  <dcterms:created xsi:type="dcterms:W3CDTF">2019-06-10T05:53:00Z</dcterms:created>
  <dcterms:modified xsi:type="dcterms:W3CDTF">2019-06-10T07:44:00Z</dcterms:modified>
</cp:coreProperties>
</file>